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2"/>
        <w:gridCol w:w="2885"/>
        <w:gridCol w:w="2754"/>
        <w:gridCol w:w="269"/>
      </w:tblGrid>
      <w:tr w:rsidR="00D81A59" w:rsidRPr="00D81A59" w14:paraId="34845E08" w14:textId="77777777" w:rsidTr="00C167B5">
        <w:tc>
          <w:tcPr>
            <w:tcW w:w="9360" w:type="dxa"/>
            <w:gridSpan w:val="4"/>
            <w:shd w:val="clear" w:color="auto" w:fill="F2F2F2" w:themeFill="background1" w:themeFillShade="F2"/>
            <w:vAlign w:val="bottom"/>
          </w:tcPr>
          <w:p w14:paraId="4BC3E065" w14:textId="77777777" w:rsidR="00D81A59" w:rsidRPr="00D81A59" w:rsidRDefault="00D81A59" w:rsidP="00D81A59">
            <w:pPr>
              <w:rPr>
                <w:rFonts w:ascii="Arial" w:hAnsi="Arial" w:cs="Arial"/>
                <w:sz w:val="28"/>
                <w:szCs w:val="28"/>
              </w:rPr>
            </w:pPr>
            <w:r w:rsidRPr="00D81A59">
              <w:rPr>
                <w:rFonts w:ascii="Arial" w:hAnsi="Arial" w:cs="Arial"/>
                <w:b/>
                <w:bCs/>
                <w:sz w:val="28"/>
                <w:szCs w:val="28"/>
              </w:rPr>
              <w:t>Übereinstimmungserklärung Brandschutz</w:t>
            </w:r>
          </w:p>
        </w:tc>
      </w:tr>
      <w:tr w:rsidR="00D81A59" w:rsidRPr="00D81A59" w14:paraId="1909E179" w14:textId="77777777" w:rsidTr="00455A06">
        <w:trPr>
          <w:cantSplit/>
          <w:trHeight w:hRule="exact" w:val="289"/>
        </w:trPr>
        <w:tc>
          <w:tcPr>
            <w:tcW w:w="9360" w:type="dxa"/>
            <w:gridSpan w:val="4"/>
            <w:shd w:val="clear" w:color="auto" w:fill="auto"/>
            <w:vAlign w:val="bottom"/>
          </w:tcPr>
          <w:p w14:paraId="55181C7E" w14:textId="77777777" w:rsidR="00D81A59" w:rsidRPr="00D81A59" w:rsidRDefault="00D81A59" w:rsidP="00D81A59">
            <w:pPr>
              <w:jc w:val="lef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81A59">
              <w:rPr>
                <w:rFonts w:ascii="Arial" w:hAnsi="Arial" w:cs="Arial"/>
                <w:i/>
                <w:iCs/>
                <w:sz w:val="16"/>
                <w:szCs w:val="16"/>
              </w:rPr>
              <w:t>Gemäss Brandschutzrichtlinien 11-15 «Qualitätssicherung im Brandschutz» 4.1.3 lit e</w:t>
            </w:r>
          </w:p>
        </w:tc>
      </w:tr>
      <w:tr w:rsidR="000B3077" w:rsidRPr="00D81A59" w14:paraId="6835949D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  <w:shd w:val="clear" w:color="auto" w:fill="auto"/>
            <w:vAlign w:val="center"/>
          </w:tcPr>
          <w:p w14:paraId="2B1B8E50" w14:textId="77777777" w:rsidR="000B3077" w:rsidRPr="00D81A59" w:rsidRDefault="000B3077" w:rsidP="00F30051">
            <w:pPr>
              <w:ind w:right="-67"/>
              <w:jc w:val="left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885" w:type="dxa"/>
            <w:shd w:val="clear" w:color="auto" w:fill="auto"/>
            <w:vAlign w:val="center"/>
          </w:tcPr>
          <w:p w14:paraId="5B2F651C" w14:textId="77777777" w:rsidR="000B3077" w:rsidRPr="00D81A59" w:rsidRDefault="000B3077" w:rsidP="00F30051">
            <w:pPr>
              <w:jc w:val="left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14:paraId="4446B90A" w14:textId="77777777" w:rsidR="000B3077" w:rsidRPr="00D81A59" w:rsidRDefault="000B3077" w:rsidP="00F30051">
            <w:pPr>
              <w:jc w:val="right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1B1156" w:rsidRPr="001B1156" w14:paraId="5EB43C97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  <w:shd w:val="clear" w:color="auto" w:fill="auto"/>
            <w:vAlign w:val="center"/>
          </w:tcPr>
          <w:p w14:paraId="6A933F06" w14:textId="77777777" w:rsidR="001B1156" w:rsidRPr="001B1156" w:rsidRDefault="001B1156" w:rsidP="001B1156">
            <w:pPr>
              <w:spacing w:before="0" w:after="0" w:line="276" w:lineRule="auto"/>
              <w:ind w:right="-67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Baugesuch-Nr.</w:t>
            </w:r>
          </w:p>
        </w:tc>
        <w:tc>
          <w:tcPr>
            <w:tcW w:w="5639" w:type="dxa"/>
            <w:gridSpan w:val="2"/>
            <w:shd w:val="clear" w:color="auto" w:fill="auto"/>
            <w:vAlign w:val="center"/>
          </w:tcPr>
          <w:p w14:paraId="2DE5A9EA" w14:textId="77777777" w:rsidR="001B1156" w:rsidRPr="001B1156" w:rsidRDefault="00455A06" w:rsidP="001B1156">
            <w:pPr>
              <w:spacing w:before="0" w:after="0" w:line="276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BW xxxx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1B1156" w:rsidRPr="001B1156" w14:paraId="15D1981B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  <w:shd w:val="clear" w:color="auto" w:fill="auto"/>
            <w:vAlign w:val="center"/>
          </w:tcPr>
          <w:p w14:paraId="43854ABE" w14:textId="77777777" w:rsidR="001B1156" w:rsidRPr="001B1156" w:rsidRDefault="001B1156" w:rsidP="001B1156">
            <w:pPr>
              <w:spacing w:before="0" w:after="0" w:line="276" w:lineRule="auto"/>
              <w:ind w:right="-67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85" w:type="dxa"/>
            <w:shd w:val="clear" w:color="auto" w:fill="auto"/>
            <w:vAlign w:val="center"/>
          </w:tcPr>
          <w:p w14:paraId="6B91255A" w14:textId="77777777" w:rsidR="001B1156" w:rsidRPr="001B1156" w:rsidRDefault="001B1156" w:rsidP="001B1156">
            <w:pPr>
              <w:spacing w:before="0" w:after="0" w:line="276" w:lineRule="auto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754" w:type="dxa"/>
            <w:shd w:val="clear" w:color="auto" w:fill="auto"/>
            <w:vAlign w:val="center"/>
          </w:tcPr>
          <w:p w14:paraId="3A52CEBA" w14:textId="77777777" w:rsidR="001B1156" w:rsidRPr="001B1156" w:rsidRDefault="001B1156" w:rsidP="001B1156">
            <w:pPr>
              <w:spacing w:before="0" w:after="0"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B3077" w:rsidRPr="004278C2" w14:paraId="196E682D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24C4F1D1" w14:textId="77777777" w:rsidR="000B3077" w:rsidRPr="004278C2" w:rsidRDefault="000B3077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78C2">
              <w:rPr>
                <w:rFonts w:ascii="Arial" w:hAnsi="Arial" w:cs="Arial"/>
                <w:b/>
                <w:bCs/>
                <w:sz w:val="22"/>
                <w:szCs w:val="22"/>
              </w:rPr>
              <w:t>Bauvorhaben:</w:t>
            </w:r>
          </w:p>
        </w:tc>
        <w:tc>
          <w:tcPr>
            <w:tcW w:w="5639" w:type="dxa"/>
            <w:gridSpan w:val="2"/>
          </w:tcPr>
          <w:p w14:paraId="327DA6A2" w14:textId="77777777" w:rsidR="00D03F64" w:rsidRPr="004278C2" w:rsidRDefault="00455A06" w:rsidP="00E608F9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Beschrieb zum Bauvorhaben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608F9" w:rsidRPr="004278C2" w14:paraId="04C36B6C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3B9F3939" w14:textId="77777777" w:rsidR="00E608F9" w:rsidRPr="004278C2" w:rsidRDefault="00E608F9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6663265B" w14:textId="77777777" w:rsidR="00E608F9" w:rsidRDefault="00455A06" w:rsidP="00D03F6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Strasse 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608F9" w:rsidRPr="004278C2" w14:paraId="1B735A18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57FCB319" w14:textId="77777777" w:rsidR="00E608F9" w:rsidRPr="004278C2" w:rsidRDefault="00E608F9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146FAE03" w14:textId="3C08B302" w:rsidR="00E608F9" w:rsidRDefault="00455A06" w:rsidP="00D03F6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508E7">
              <w:rPr>
                <w:rFonts w:ascii="Arial" w:hAnsi="Arial" w:cs="Arial"/>
                <w:sz w:val="22"/>
                <w:szCs w:val="22"/>
              </w:rPr>
              <w:t>4317 Wegenstetten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608F9" w:rsidRPr="00C87A27" w14:paraId="2A6BFBBE" w14:textId="77777777" w:rsidTr="00455A06">
        <w:trPr>
          <w:gridAfter w:val="1"/>
          <w:wAfter w:w="269" w:type="dxa"/>
          <w:cantSplit/>
        </w:trPr>
        <w:tc>
          <w:tcPr>
            <w:tcW w:w="3452" w:type="dxa"/>
          </w:tcPr>
          <w:p w14:paraId="33541C9E" w14:textId="77777777" w:rsidR="00E608F9" w:rsidRPr="00C87A27" w:rsidRDefault="00E608F9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39" w:type="dxa"/>
            <w:gridSpan w:val="2"/>
          </w:tcPr>
          <w:p w14:paraId="3CDAA155" w14:textId="77777777" w:rsidR="00E608F9" w:rsidRPr="00C87A27" w:rsidRDefault="00E608F9" w:rsidP="00D03F64">
            <w:pPr>
              <w:spacing w:before="0" w:after="0" w:line="276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608F9" w:rsidRPr="004278C2" w14:paraId="5AF51D4F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0BA574E7" w14:textId="77777777" w:rsidR="00E608F9" w:rsidRPr="004278C2" w:rsidRDefault="00E608F9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65828354" w14:textId="77777777" w:rsidR="00E608F9" w:rsidRPr="004278C2" w:rsidRDefault="00E608F9" w:rsidP="00D03F6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Parzellen-Nr.</w:t>
            </w:r>
            <w:r w:rsidR="00455A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C0184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6C0184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6C0184">
              <w:rPr>
                <w:rFonts w:ascii="Arial" w:hAnsi="Arial" w:cs="Arial"/>
                <w:sz w:val="22"/>
                <w:szCs w:val="22"/>
              </w:rPr>
            </w:r>
            <w:r w:rsidR="006C0184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6C018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6C018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6C018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6C0184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6C0184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250E43CA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087239D7" w14:textId="77777777" w:rsidR="002A1DBA" w:rsidRPr="004278C2" w:rsidRDefault="002A1DBA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2121B44A" w14:textId="77777777" w:rsidR="002A1DBA" w:rsidRDefault="002A1DBA" w:rsidP="00D03F64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1DBA" w:rsidRPr="004278C2" w14:paraId="58C19D63" w14:textId="77777777" w:rsidTr="00455A06">
        <w:trPr>
          <w:cantSplit/>
          <w:trHeight w:hRule="exact" w:val="289"/>
        </w:trPr>
        <w:tc>
          <w:tcPr>
            <w:tcW w:w="3452" w:type="dxa"/>
          </w:tcPr>
          <w:p w14:paraId="2F4B6C1C" w14:textId="77777777" w:rsidR="002A1DBA" w:rsidRPr="004278C2" w:rsidRDefault="002A1DBA" w:rsidP="0011061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278C2">
              <w:rPr>
                <w:rFonts w:ascii="Arial" w:hAnsi="Arial" w:cs="Arial"/>
                <w:b/>
                <w:bCs/>
                <w:sz w:val="22"/>
                <w:szCs w:val="22"/>
              </w:rPr>
              <w:t>Gesuchsteller:</w:t>
            </w:r>
          </w:p>
        </w:tc>
        <w:tc>
          <w:tcPr>
            <w:tcW w:w="5908" w:type="dxa"/>
            <w:gridSpan w:val="3"/>
          </w:tcPr>
          <w:p w14:paraId="7B7F2BD6" w14:textId="77777777" w:rsidR="002A1DBA" w:rsidRPr="004278C2" w:rsidRDefault="00455A06" w:rsidP="0011061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Name Vorname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1367CF30" w14:textId="77777777" w:rsidTr="00455A06">
        <w:trPr>
          <w:cantSplit/>
          <w:trHeight w:hRule="exact" w:val="289"/>
        </w:trPr>
        <w:tc>
          <w:tcPr>
            <w:tcW w:w="3452" w:type="dxa"/>
          </w:tcPr>
          <w:p w14:paraId="16BFC77E" w14:textId="77777777" w:rsidR="002A1DBA" w:rsidRPr="004278C2" w:rsidRDefault="002A1DBA" w:rsidP="0011061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908" w:type="dxa"/>
            <w:gridSpan w:val="3"/>
          </w:tcPr>
          <w:p w14:paraId="5654EF29" w14:textId="77777777" w:rsidR="002A1DBA" w:rsidRPr="004278C2" w:rsidRDefault="00455A06" w:rsidP="0011061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Strasse 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10E08D62" w14:textId="77777777" w:rsidTr="00455A06">
        <w:trPr>
          <w:cantSplit/>
          <w:trHeight w:hRule="exact" w:val="289"/>
        </w:trPr>
        <w:tc>
          <w:tcPr>
            <w:tcW w:w="3452" w:type="dxa"/>
          </w:tcPr>
          <w:p w14:paraId="10842F5E" w14:textId="77777777" w:rsidR="002A1DBA" w:rsidRPr="004278C2" w:rsidRDefault="002A1DBA" w:rsidP="0011061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908" w:type="dxa"/>
            <w:gridSpan w:val="3"/>
          </w:tcPr>
          <w:p w14:paraId="3A19F534" w14:textId="77777777" w:rsidR="002A1DBA" w:rsidRPr="004278C2" w:rsidRDefault="00455A06" w:rsidP="0011061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PLZ Ort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5949BE5A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119C92A4" w14:textId="77777777" w:rsidR="002A1DBA" w:rsidRDefault="002A1DBA" w:rsidP="00D03F64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3EB24D3C" w14:textId="77777777" w:rsidR="002A1DBA" w:rsidRDefault="002A1DBA" w:rsidP="00542723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30A2" w:rsidRPr="004278C2" w14:paraId="353A3562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7D186E70" w14:textId="77777777" w:rsidR="007830A2" w:rsidRPr="004278C2" w:rsidRDefault="007830A2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QS-Verantwortliche</w:t>
            </w:r>
            <w:r w:rsidR="00542723">
              <w:rPr>
                <w:rFonts w:ascii="Arial" w:hAnsi="Arial" w:cs="Arial"/>
                <w:b/>
                <w:bCs/>
                <w:sz w:val="22"/>
                <w:szCs w:val="22"/>
              </w:rPr>
              <w:t>/r</w:t>
            </w:r>
          </w:p>
        </w:tc>
        <w:tc>
          <w:tcPr>
            <w:tcW w:w="5639" w:type="dxa"/>
            <w:gridSpan w:val="2"/>
          </w:tcPr>
          <w:p w14:paraId="2D51C689" w14:textId="77777777" w:rsidR="00410F32" w:rsidRPr="004278C2" w:rsidRDefault="00455A06" w:rsidP="002A1DBA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Name Vorname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59C102AD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151ED29C" w14:textId="77777777" w:rsidR="002A1DBA" w:rsidRDefault="002A1DBA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Brandschutz:</w:t>
            </w:r>
          </w:p>
        </w:tc>
        <w:tc>
          <w:tcPr>
            <w:tcW w:w="5639" w:type="dxa"/>
            <w:gridSpan w:val="2"/>
          </w:tcPr>
          <w:p w14:paraId="5A8274A0" w14:textId="77777777" w:rsidR="002A1DBA" w:rsidRDefault="00455A06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Firma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9802C4" w:rsidRPr="004278C2" w14:paraId="24E0D86C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5C909DE8" w14:textId="77777777" w:rsidR="009802C4" w:rsidRDefault="009802C4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3306BF2C" w14:textId="77777777" w:rsidR="009802C4" w:rsidRDefault="00455A06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Strasse 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210E4575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60DB6E1D" w14:textId="77777777" w:rsidR="002A1DBA" w:rsidRDefault="002A1DBA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5D1C484B" w14:textId="77777777" w:rsidR="002A1DBA" w:rsidRDefault="00455A06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PLZ Ort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A488B" w:rsidRPr="00C87A27" w14:paraId="3C364844" w14:textId="77777777" w:rsidTr="00455A06">
        <w:trPr>
          <w:gridAfter w:val="1"/>
          <w:wAfter w:w="269" w:type="dxa"/>
          <w:cantSplit/>
        </w:trPr>
        <w:tc>
          <w:tcPr>
            <w:tcW w:w="3452" w:type="dxa"/>
          </w:tcPr>
          <w:p w14:paraId="3B8B55AC" w14:textId="77777777" w:rsidR="000A488B" w:rsidRPr="00C87A27" w:rsidRDefault="000A488B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5639" w:type="dxa"/>
            <w:gridSpan w:val="2"/>
          </w:tcPr>
          <w:p w14:paraId="6B627BDA" w14:textId="77777777" w:rsidR="000A488B" w:rsidRPr="00C87A27" w:rsidRDefault="000A488B" w:rsidP="000C5932">
            <w:pPr>
              <w:spacing w:before="0" w:after="0" w:line="276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2A1DBA" w:rsidRPr="004278C2" w14:paraId="1411486B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097F2C1A" w14:textId="77777777" w:rsidR="002A1DBA" w:rsidRDefault="002A1DBA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6ECB9B4A" w14:textId="77777777" w:rsidR="002A1DBA" w:rsidRDefault="00455A06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E</w:t>
            </w:r>
            <w:r w:rsidR="006C0184">
              <w:rPr>
                <w:rFonts w:ascii="Arial" w:hAnsi="Arial" w:cs="Arial"/>
                <w:noProof/>
                <w:sz w:val="22"/>
                <w:szCs w:val="22"/>
              </w:rPr>
              <w:t>-</w:t>
            </w:r>
            <w:r w:rsidR="00BB5C12">
              <w:rPr>
                <w:rFonts w:ascii="Arial" w:hAnsi="Arial" w:cs="Arial"/>
                <w:noProof/>
                <w:sz w:val="22"/>
                <w:szCs w:val="22"/>
              </w:rPr>
              <w:t>M</w:t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ail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52A1C3C6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7613DEF3" w14:textId="77777777" w:rsidR="002A1DBA" w:rsidRDefault="002A1DBA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735D0550" w14:textId="77777777" w:rsidR="002A1DBA" w:rsidRDefault="00455A06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6C0184" w:rsidRPr="006C0184">
              <w:rPr>
                <w:rFonts w:ascii="Arial" w:hAnsi="Arial" w:cs="Arial"/>
                <w:noProof/>
                <w:sz w:val="22"/>
                <w:szCs w:val="22"/>
              </w:rPr>
              <w:t>Telefon-Nr.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A1DBA" w:rsidRPr="004278C2" w14:paraId="2F11F06F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22E06A8F" w14:textId="77777777" w:rsidR="002A1DBA" w:rsidRDefault="002A1DBA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39" w:type="dxa"/>
            <w:gridSpan w:val="2"/>
          </w:tcPr>
          <w:p w14:paraId="1664AB72" w14:textId="77777777" w:rsidR="002A1DBA" w:rsidRDefault="002A1DBA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1DBA" w:rsidRPr="004278C2" w14:paraId="07989A2C" w14:textId="77777777" w:rsidTr="00455A06">
        <w:trPr>
          <w:gridAfter w:val="1"/>
          <w:wAfter w:w="269" w:type="dxa"/>
          <w:cantSplit/>
          <w:trHeight w:hRule="exact" w:val="289"/>
        </w:trPr>
        <w:tc>
          <w:tcPr>
            <w:tcW w:w="3452" w:type="dxa"/>
          </w:tcPr>
          <w:p w14:paraId="5E4198C1" w14:textId="77777777" w:rsidR="002A1DBA" w:rsidRDefault="00AD2CD8" w:rsidP="000C5932">
            <w:pPr>
              <w:spacing w:before="0" w:after="0" w:line="276" w:lineRule="auto"/>
              <w:ind w:right="-67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Datum / Unterschrift</w:t>
            </w:r>
          </w:p>
        </w:tc>
        <w:tc>
          <w:tcPr>
            <w:tcW w:w="5639" w:type="dxa"/>
            <w:gridSpan w:val="2"/>
            <w:tcBorders>
              <w:bottom w:val="single" w:sz="4" w:space="0" w:color="auto"/>
            </w:tcBorders>
          </w:tcPr>
          <w:p w14:paraId="158E1A6E" w14:textId="77777777" w:rsidR="002A1DBA" w:rsidRDefault="002A1DBA" w:rsidP="000C5932">
            <w:pPr>
              <w:spacing w:before="0" w:after="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5F43E8" w14:textId="77777777" w:rsidR="00474773" w:rsidRPr="004278C2" w:rsidRDefault="00474773" w:rsidP="00474773">
      <w:pPr>
        <w:rPr>
          <w:rFonts w:ascii="Arial" w:hAnsi="Arial" w:cs="Arial"/>
          <w:b/>
          <w:bCs/>
          <w:sz w:val="22"/>
          <w:szCs w:val="22"/>
        </w:rPr>
      </w:pPr>
    </w:p>
    <w:p w14:paraId="55BCDE6A" w14:textId="77777777" w:rsidR="009802C4" w:rsidRDefault="00C24FDB" w:rsidP="00474773">
      <w:pPr>
        <w:rPr>
          <w:rFonts w:ascii="Arial" w:hAnsi="Arial" w:cs="Arial"/>
          <w:sz w:val="22"/>
          <w:szCs w:val="22"/>
        </w:rPr>
      </w:pPr>
      <w:r w:rsidRPr="00C24FDB">
        <w:rPr>
          <w:rFonts w:ascii="Arial" w:hAnsi="Arial" w:cs="Arial"/>
          <w:sz w:val="22"/>
          <w:szCs w:val="22"/>
        </w:rPr>
        <w:t>Mit der Unterzeichnung dieser Übereinstimmungserklärung bescheinigt die/der QS-Verant</w:t>
      </w:r>
      <w:r>
        <w:rPr>
          <w:rFonts w:ascii="Arial" w:hAnsi="Arial" w:cs="Arial"/>
          <w:sz w:val="22"/>
          <w:szCs w:val="22"/>
        </w:rPr>
        <w:t>-</w:t>
      </w:r>
      <w:r w:rsidRPr="00C24FDB">
        <w:rPr>
          <w:rFonts w:ascii="Arial" w:hAnsi="Arial" w:cs="Arial"/>
          <w:sz w:val="22"/>
          <w:szCs w:val="22"/>
        </w:rPr>
        <w:t>wortliche Brandschutz vor Bezug der Baute bzw. Inbetri</w:t>
      </w:r>
      <w:r>
        <w:rPr>
          <w:rFonts w:ascii="Arial" w:hAnsi="Arial" w:cs="Arial"/>
          <w:sz w:val="22"/>
          <w:szCs w:val="22"/>
        </w:rPr>
        <w:t>e</w:t>
      </w:r>
      <w:r w:rsidRPr="00C24FDB">
        <w:rPr>
          <w:rFonts w:ascii="Arial" w:hAnsi="Arial" w:cs="Arial"/>
          <w:sz w:val="22"/>
          <w:szCs w:val="22"/>
        </w:rPr>
        <w:t>bnahme der Anlage der Eigentümer</w:t>
      </w:r>
      <w:r>
        <w:rPr>
          <w:rFonts w:ascii="Arial" w:hAnsi="Arial" w:cs="Arial"/>
          <w:sz w:val="22"/>
          <w:szCs w:val="22"/>
        </w:rPr>
        <w:t>-</w:t>
      </w:r>
      <w:r w:rsidRPr="00C24FDB">
        <w:rPr>
          <w:rFonts w:ascii="Arial" w:hAnsi="Arial" w:cs="Arial"/>
          <w:sz w:val="22"/>
          <w:szCs w:val="22"/>
        </w:rPr>
        <w:t>schaft sowie der Brandschutzbehörde die ordnungsgemässe Umsetzung aller ihr/ihm durch die Brandschutzvorschriften auferlegten Qualitätssicherungsmassnahmen.</w:t>
      </w:r>
    </w:p>
    <w:p w14:paraId="49AD7F1E" w14:textId="77777777" w:rsidR="003E42D1" w:rsidRPr="006C0184" w:rsidRDefault="003E42D1" w:rsidP="000622BC">
      <w:pPr>
        <w:rPr>
          <w:rFonts w:ascii="Arial" w:hAnsi="Arial" w:cs="Arial"/>
          <w:sz w:val="16"/>
          <w:szCs w:val="16"/>
        </w:rPr>
      </w:pPr>
    </w:p>
    <w:p w14:paraId="1FF29058" w14:textId="77777777" w:rsidR="000622BC" w:rsidRDefault="000622BC" w:rsidP="000622B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Bemerkungen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0622BC" w:rsidRPr="006B3125" w14:paraId="6938FD33" w14:textId="77777777" w:rsidTr="00455A06">
        <w:trPr>
          <w:cantSplit/>
          <w:trHeight w:hRule="exact" w:val="425"/>
        </w:trPr>
        <w:tc>
          <w:tcPr>
            <w:tcW w:w="9354" w:type="dxa"/>
            <w:tcBorders>
              <w:bottom w:val="single" w:sz="4" w:space="0" w:color="auto"/>
            </w:tcBorders>
          </w:tcPr>
          <w:p w14:paraId="37984FC5" w14:textId="77777777" w:rsidR="000622BC" w:rsidRPr="00907F33" w:rsidRDefault="006C0184" w:rsidP="00DE6C87">
            <w:pPr>
              <w:spacing w:after="0"/>
              <w:ind w:right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2CD8" w:rsidRPr="006B3125" w14:paraId="71FBB978" w14:textId="77777777" w:rsidTr="00455A06">
        <w:trPr>
          <w:cantSplit/>
          <w:trHeight w:hRule="exact" w:val="425"/>
        </w:trPr>
        <w:tc>
          <w:tcPr>
            <w:tcW w:w="9354" w:type="dxa"/>
            <w:tcBorders>
              <w:top w:val="single" w:sz="4" w:space="0" w:color="auto"/>
              <w:bottom w:val="single" w:sz="4" w:space="0" w:color="auto"/>
            </w:tcBorders>
          </w:tcPr>
          <w:p w14:paraId="4A56760D" w14:textId="77777777" w:rsidR="00AD2CD8" w:rsidRPr="00907F33" w:rsidRDefault="006C0184" w:rsidP="00DE6C87">
            <w:pPr>
              <w:spacing w:after="0"/>
              <w:ind w:right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61072E3F" w14:textId="77777777" w:rsidR="000622BC" w:rsidRPr="006C0184" w:rsidRDefault="000622BC" w:rsidP="000622BC">
      <w:pPr>
        <w:rPr>
          <w:rFonts w:ascii="Arial" w:hAnsi="Arial" w:cs="Arial"/>
          <w:b/>
          <w:bCs/>
          <w:sz w:val="16"/>
          <w:szCs w:val="16"/>
        </w:rPr>
      </w:pPr>
    </w:p>
    <w:p w14:paraId="6B861840" w14:textId="77777777" w:rsidR="000622BC" w:rsidRDefault="000622BC" w:rsidP="000622B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</w:t>
      </w:r>
      <w:r w:rsidR="00C87A27">
        <w:rPr>
          <w:rFonts w:ascii="Arial" w:hAnsi="Arial" w:cs="Arial"/>
          <w:b/>
          <w:bCs/>
          <w:sz w:val="22"/>
          <w:szCs w:val="22"/>
        </w:rPr>
        <w:t>ilagen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0622BC" w:rsidRPr="006B3125" w14:paraId="1FB85295" w14:textId="77777777" w:rsidTr="00455A06">
        <w:trPr>
          <w:cantSplit/>
          <w:trHeight w:hRule="exact" w:val="425"/>
        </w:trPr>
        <w:tc>
          <w:tcPr>
            <w:tcW w:w="9354" w:type="dxa"/>
            <w:tcBorders>
              <w:bottom w:val="single" w:sz="4" w:space="0" w:color="auto"/>
            </w:tcBorders>
          </w:tcPr>
          <w:p w14:paraId="125D48A3" w14:textId="77777777" w:rsidR="000622BC" w:rsidRPr="00907F33" w:rsidRDefault="006C0184" w:rsidP="00DE6C87">
            <w:pPr>
              <w:spacing w:after="0"/>
              <w:ind w:right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D44EEE6" w14:textId="77777777" w:rsidR="00AD2CD8" w:rsidRPr="006C0184" w:rsidRDefault="00AD2CD8" w:rsidP="00474773">
      <w:pPr>
        <w:rPr>
          <w:rFonts w:ascii="Arial" w:hAnsi="Arial" w:cs="Arial"/>
          <w:b/>
          <w:bCs/>
          <w:sz w:val="16"/>
          <w:szCs w:val="16"/>
        </w:rPr>
      </w:pPr>
    </w:p>
    <w:p w14:paraId="588DE66A" w14:textId="77777777" w:rsidR="00474773" w:rsidRDefault="009802C4" w:rsidP="0047477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22"/>
          <w:szCs w:val="22"/>
        </w:rPr>
        <w:t>Verteiler</w:t>
      </w:r>
    </w:p>
    <w:bookmarkStart w:id="1" w:name="_Hlk89335466"/>
    <w:p w14:paraId="56CD49E5" w14:textId="77777777" w:rsidR="00B80350" w:rsidRPr="00AD2CD8" w:rsidRDefault="003508E7" w:rsidP="00AD2CD8">
      <w:pPr>
        <w:tabs>
          <w:tab w:val="left" w:pos="284"/>
          <w:tab w:val="left" w:pos="2268"/>
          <w:tab w:val="left" w:pos="4536"/>
          <w:tab w:val="left" w:pos="6804"/>
        </w:tabs>
        <w:suppressAutoHyphens w:val="0"/>
        <w:autoSpaceDE w:val="0"/>
        <w:autoSpaceDN w:val="0"/>
        <w:spacing w:before="0" w:after="0"/>
        <w:ind w:right="0"/>
        <w:jc w:val="left"/>
        <w:rPr>
          <w:rFonts w:ascii="Arial" w:eastAsia="Arial" w:hAnsi="Arial" w:cs="Arial"/>
          <w:sz w:val="22"/>
          <w:szCs w:val="32"/>
        </w:rPr>
      </w:pPr>
      <w:sdt>
        <w:sdtPr>
          <w:rPr>
            <w:rFonts w:asciiTheme="minorHAnsi" w:hAnsiTheme="minorHAnsi"/>
          </w:rPr>
          <w:id w:val="1533150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2BC">
            <w:rPr>
              <w:rFonts w:ascii="MS Gothic" w:eastAsia="MS Gothic" w:hAnsi="MS Gothic" w:hint="eastAsia"/>
            </w:rPr>
            <w:t>☐</w:t>
          </w:r>
        </w:sdtContent>
      </w:sdt>
      <w:bookmarkEnd w:id="1"/>
      <w:r w:rsidR="00B02E6C" w:rsidRPr="00B02E6C">
        <w:rPr>
          <w:rFonts w:ascii="Arial" w:hAnsi="Arial" w:cs="Arial"/>
          <w:color w:val="1A1A1A"/>
          <w:w w:val="105"/>
          <w:sz w:val="22"/>
          <w:szCs w:val="36"/>
        </w:rPr>
        <w:t xml:space="preserve"> </w:t>
      </w:r>
      <w:r w:rsidR="003904C0">
        <w:rPr>
          <w:rFonts w:ascii="Arial" w:hAnsi="Arial" w:cs="Arial"/>
          <w:color w:val="1A1A1A"/>
          <w:w w:val="105"/>
          <w:sz w:val="22"/>
          <w:szCs w:val="36"/>
        </w:rPr>
        <w:t>Eigentümer</w:t>
      </w:r>
      <w:r w:rsidR="003904C0">
        <w:rPr>
          <w:rFonts w:ascii="Arial" w:eastAsia="Arial" w:hAnsi="Arial" w:cs="Arial"/>
          <w:sz w:val="22"/>
          <w:szCs w:val="32"/>
        </w:rPr>
        <w:tab/>
      </w:r>
      <w:sdt>
        <w:sdtPr>
          <w:rPr>
            <w:rFonts w:asciiTheme="minorHAnsi" w:hAnsiTheme="minorHAnsi"/>
          </w:rPr>
          <w:id w:val="954677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2BC">
            <w:rPr>
              <w:rFonts w:ascii="MS Gothic" w:eastAsia="MS Gothic" w:hAnsi="MS Gothic" w:hint="eastAsia"/>
            </w:rPr>
            <w:t>☐</w:t>
          </w:r>
        </w:sdtContent>
      </w:sdt>
      <w:r w:rsidR="00907F33" w:rsidRPr="00B02E6C">
        <w:rPr>
          <w:rFonts w:ascii="Arial" w:hAnsi="Arial" w:cs="Arial"/>
          <w:sz w:val="22"/>
          <w:szCs w:val="22"/>
        </w:rPr>
        <w:t xml:space="preserve"> </w:t>
      </w:r>
      <w:r w:rsidR="003904C0">
        <w:rPr>
          <w:rFonts w:ascii="Arial" w:hAnsi="Arial" w:cs="Arial"/>
          <w:sz w:val="22"/>
          <w:szCs w:val="22"/>
        </w:rPr>
        <w:t>Behörde</w:t>
      </w:r>
      <w:r w:rsidR="000622BC"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</w:rPr>
          <w:id w:val="-1576043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2BC">
            <w:rPr>
              <w:rFonts w:ascii="MS Gothic" w:eastAsia="MS Gothic" w:hAnsi="MS Gothic" w:hint="eastAsia"/>
            </w:rPr>
            <w:t>☐</w:t>
          </w:r>
        </w:sdtContent>
      </w:sdt>
      <w:r w:rsidR="00907F33" w:rsidRPr="00907F33">
        <w:rPr>
          <w:rFonts w:ascii="Arial" w:hAnsi="Arial" w:cs="Arial"/>
          <w:sz w:val="22"/>
          <w:szCs w:val="22"/>
        </w:rPr>
        <w:t xml:space="preserve"> </w:t>
      </w:r>
      <w:r w:rsidR="003904C0">
        <w:rPr>
          <w:rFonts w:ascii="Arial" w:hAnsi="Arial" w:cs="Arial"/>
          <w:sz w:val="22"/>
          <w:szCs w:val="22"/>
        </w:rPr>
        <w:t>Bauherrschaft</w:t>
      </w:r>
      <w:r w:rsidR="000622BC">
        <w:rPr>
          <w:rFonts w:ascii="Arial" w:hAnsi="Arial" w:cs="Arial"/>
          <w:sz w:val="22"/>
          <w:szCs w:val="22"/>
        </w:rPr>
        <w:tab/>
      </w:r>
      <w:sdt>
        <w:sdtPr>
          <w:rPr>
            <w:rFonts w:asciiTheme="minorHAnsi" w:hAnsiTheme="minorHAnsi"/>
          </w:rPr>
          <w:id w:val="-167095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22BC">
            <w:rPr>
              <w:rFonts w:ascii="MS Gothic" w:eastAsia="MS Gothic" w:hAnsi="MS Gothic" w:hint="eastAsia"/>
            </w:rPr>
            <w:t>☐</w:t>
          </w:r>
        </w:sdtContent>
      </w:sdt>
      <w:r w:rsidR="003904C0" w:rsidRPr="00907F33">
        <w:rPr>
          <w:rFonts w:ascii="Arial" w:hAnsi="Arial" w:cs="Arial"/>
          <w:sz w:val="22"/>
          <w:szCs w:val="22"/>
        </w:rPr>
        <w:t xml:space="preserve"> </w:t>
      </w:r>
      <w:r w:rsidR="003904C0">
        <w:rPr>
          <w:rFonts w:ascii="Arial" w:hAnsi="Arial" w:cs="Arial"/>
          <w:sz w:val="22"/>
          <w:szCs w:val="22"/>
        </w:rPr>
        <w:t>Gesamtleit</w:t>
      </w:r>
      <w:r w:rsidR="000622BC">
        <w:rPr>
          <w:rFonts w:ascii="Arial" w:hAnsi="Arial" w:cs="Arial"/>
          <w:sz w:val="22"/>
          <w:szCs w:val="22"/>
        </w:rPr>
        <w:t>ung</w:t>
      </w:r>
    </w:p>
    <w:sectPr w:rsidR="00B80350" w:rsidRPr="00AD2CD8" w:rsidSect="000D75E3">
      <w:headerReference w:type="default" r:id="rId8"/>
      <w:footerReference w:type="default" r:id="rId9"/>
      <w:pgSz w:w="11906" w:h="16838"/>
      <w:pgMar w:top="567" w:right="1134" w:bottom="567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B93F5" w14:textId="77777777" w:rsidR="003508E7" w:rsidRDefault="003508E7" w:rsidP="001F375A">
      <w:pPr>
        <w:spacing w:after="0"/>
      </w:pPr>
      <w:r>
        <w:separator/>
      </w:r>
    </w:p>
  </w:endnote>
  <w:endnote w:type="continuationSeparator" w:id="0">
    <w:p w14:paraId="7DDAB03D" w14:textId="77777777" w:rsidR="003508E7" w:rsidRDefault="003508E7" w:rsidP="001F37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eSans LP2 ExtraLight">
    <w:altName w:val="Calibri"/>
    <w:panose1 w:val="00000000000000000000"/>
    <w:charset w:val="00"/>
    <w:family w:val="swiss"/>
    <w:notTrueType/>
    <w:pitch w:val="variable"/>
    <w:sig w:usb0="A00002FF" w:usb1="500060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BAB8E" w14:textId="77777777" w:rsidR="0002157D" w:rsidRDefault="0002157D" w:rsidP="0002157D">
    <w:pPr>
      <w:pStyle w:val="Fuzeile"/>
      <w:tabs>
        <w:tab w:val="clear" w:pos="4536"/>
        <w:tab w:val="clear" w:pos="9072"/>
        <w:tab w:val="center" w:pos="0"/>
      </w:tabs>
      <w:spacing w:before="60"/>
      <w:rPr>
        <w:rFonts w:ascii="TheSans LP2 ExtraLight" w:hAnsi="TheSans LP2 ExtraLight"/>
        <w:b/>
        <w:color w:val="5B5D62"/>
        <w:sz w:val="18"/>
        <w:szCs w:val="18"/>
      </w:rPr>
    </w:pPr>
  </w:p>
  <w:p w14:paraId="4B512AD8" w14:textId="77777777" w:rsidR="0002157D" w:rsidRPr="00D76560" w:rsidRDefault="0002157D" w:rsidP="0002157D">
    <w:pPr>
      <w:pStyle w:val="Fuzeile"/>
      <w:tabs>
        <w:tab w:val="clear" w:pos="4536"/>
        <w:tab w:val="clear" w:pos="9072"/>
        <w:tab w:val="center" w:pos="0"/>
      </w:tabs>
      <w:spacing w:before="60"/>
      <w:rPr>
        <w:rFonts w:ascii="TheSans LP2 ExtraLight" w:hAnsi="TheSans LP2 ExtraLight"/>
        <w:color w:val="5B5D62"/>
        <w:sz w:val="18"/>
        <w:szCs w:val="18"/>
      </w:rPr>
    </w:pPr>
    <w:r w:rsidRPr="00D76560">
      <w:rPr>
        <w:rFonts w:ascii="TheSans LP2 ExtraLight" w:hAnsi="TheSans LP2 ExtraLight"/>
        <w:b/>
        <w:color w:val="5B5D62"/>
        <w:sz w:val="18"/>
        <w:szCs w:val="18"/>
      </w:rPr>
      <w:t>Winter + Walther AG</w:t>
    </w:r>
    <w:r w:rsidRPr="00D76560">
      <w:rPr>
        <w:rFonts w:ascii="TheSans LP2 ExtraLight" w:hAnsi="TheSans LP2 ExtraLight"/>
        <w:color w:val="5B5D62"/>
        <w:sz w:val="18"/>
        <w:szCs w:val="18"/>
      </w:rPr>
      <w:t xml:space="preserve"> </w:t>
    </w:r>
    <w:r>
      <w:rPr>
        <w:rFonts w:ascii="TheSans LP2 ExtraLight" w:hAnsi="TheSans LP2 ExtraLight"/>
        <w:color w:val="5B5D62"/>
        <w:sz w:val="18"/>
        <w:szCs w:val="18"/>
      </w:rPr>
      <w:t>-</w:t>
    </w:r>
    <w:r w:rsidRPr="00D76560">
      <w:rPr>
        <w:rFonts w:ascii="TheSans LP2 ExtraLight" w:hAnsi="TheSans LP2 ExtraLight"/>
        <w:color w:val="5B5D62"/>
        <w:sz w:val="18"/>
        <w:szCs w:val="18"/>
      </w:rPr>
      <w:t xml:space="preserve"> </w:t>
    </w:r>
    <w:r>
      <w:rPr>
        <w:rFonts w:ascii="TheSans LP2 ExtraLight" w:hAnsi="TheSans LP2 ExtraLight"/>
        <w:color w:val="5B5D62"/>
        <w:sz w:val="18"/>
        <w:szCs w:val="18"/>
      </w:rPr>
      <w:t>Hübel 3 - 4333 Münchwilen AG</w:t>
    </w:r>
    <w:r w:rsidRPr="00D76560">
      <w:rPr>
        <w:rFonts w:ascii="TheSans LP2 ExtraLight" w:hAnsi="TheSans LP2 ExtraLight"/>
        <w:color w:val="5B5D62"/>
        <w:sz w:val="18"/>
        <w:szCs w:val="18"/>
      </w:rPr>
      <w:tab/>
    </w:r>
    <w:r w:rsidRPr="00D76560">
      <w:rPr>
        <w:rFonts w:ascii="TheSans LP2 ExtraLight" w:hAnsi="TheSans LP2 ExtraLight"/>
        <w:color w:val="5B5D62"/>
        <w:sz w:val="18"/>
        <w:szCs w:val="18"/>
      </w:rPr>
      <w:tab/>
    </w:r>
  </w:p>
  <w:p w14:paraId="03E58C85" w14:textId="77777777" w:rsidR="00650DAD" w:rsidRPr="000C7818" w:rsidRDefault="003508E7" w:rsidP="000C7818">
    <w:pPr>
      <w:pStyle w:val="Fuzeile"/>
      <w:tabs>
        <w:tab w:val="clear" w:pos="9072"/>
        <w:tab w:val="right" w:pos="9214"/>
      </w:tabs>
      <w:spacing w:before="0"/>
      <w:ind w:right="-2"/>
      <w:rPr>
        <w:rFonts w:ascii="Arial" w:hAnsi="Arial" w:cs="Arial"/>
        <w:color w:val="5B5D62"/>
        <w:sz w:val="18"/>
        <w:szCs w:val="18"/>
      </w:rPr>
    </w:pPr>
    <w:hyperlink w:history="1">
      <w:r w:rsidR="000C7818" w:rsidRPr="000C7818">
        <w:rPr>
          <w:rStyle w:val="Hyperlink"/>
          <w:rFonts w:ascii="TheSans LP2 ExtraLight" w:hAnsi="TheSans LP2 ExtraLight"/>
          <w:color w:val="5B5D62"/>
          <w:sz w:val="18"/>
          <w:szCs w:val="18"/>
          <w:u w:val="none"/>
        </w:rPr>
        <w:t>www.winter-walther.ch -</w:t>
      </w:r>
    </w:hyperlink>
    <w:r w:rsidR="0002157D" w:rsidRPr="000C7818">
      <w:rPr>
        <w:rFonts w:ascii="TheSans LP2 ExtraLight" w:hAnsi="TheSans LP2 ExtraLight"/>
        <w:color w:val="5B5D62"/>
        <w:sz w:val="18"/>
        <w:szCs w:val="18"/>
      </w:rPr>
      <w:t xml:space="preserve"> </w:t>
    </w:r>
    <w:hyperlink r:id="rId1" w:history="1">
      <w:r w:rsidR="0002157D" w:rsidRPr="000C7818">
        <w:rPr>
          <w:rFonts w:ascii="TheSans LP2 ExtraLight" w:hAnsi="TheSans LP2 ExtraLight"/>
          <w:color w:val="5B5D62"/>
          <w:sz w:val="18"/>
          <w:szCs w:val="18"/>
        </w:rPr>
        <w:t>mail@winter-walther.ch</w:t>
      </w:r>
    </w:hyperlink>
    <w:r w:rsidR="0002157D" w:rsidRPr="000C7818">
      <w:rPr>
        <w:rFonts w:ascii="TheSans LP2 ExtraLight" w:hAnsi="TheSans LP2 ExtraLight"/>
        <w:color w:val="5B5D62"/>
        <w:sz w:val="18"/>
        <w:szCs w:val="18"/>
      </w:rPr>
      <w:t xml:space="preserve"> - +41 62 873 26 69</w:t>
    </w:r>
    <w:r w:rsidR="0002157D" w:rsidRPr="000C7818">
      <w:rPr>
        <w:rFonts w:ascii="TheSans LP2 ExtraLight" w:hAnsi="TheSans LP2 ExtraLight"/>
        <w:color w:val="5B5D62"/>
        <w:sz w:val="18"/>
        <w:szCs w:val="18"/>
      </w:rPr>
      <w:tab/>
    </w:r>
    <w:sdt>
      <w:sdtPr>
        <w:rPr>
          <w:rFonts w:ascii="TheSans LP2 ExtraLight" w:hAnsi="TheSans LP2 ExtraLight"/>
          <w:color w:val="5B5D62"/>
        </w:rPr>
        <w:id w:val="1837655166"/>
        <w:docPartObj>
          <w:docPartGallery w:val="Page Numbers (Bottom of Page)"/>
          <w:docPartUnique/>
        </w:docPartObj>
      </w:sdtPr>
      <w:sdtEndPr>
        <w:rPr>
          <w:rFonts w:cs="Arial"/>
          <w:sz w:val="18"/>
          <w:szCs w:val="18"/>
        </w:rPr>
      </w:sdtEndPr>
      <w:sdtContent>
        <w:r w:rsidR="00AD2CD8">
          <w:rPr>
            <w:rFonts w:ascii="TheSans LP2 ExtraLight" w:hAnsi="TheSans LP2 ExtraLight" w:cs="Arial"/>
            <w:color w:val="5B5D62"/>
            <w:sz w:val="18"/>
            <w:szCs w:val="18"/>
          </w:rPr>
          <w:t>V1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8CAC8" w14:textId="77777777" w:rsidR="003508E7" w:rsidRDefault="003508E7" w:rsidP="001F375A">
      <w:pPr>
        <w:spacing w:after="0"/>
      </w:pPr>
      <w:r>
        <w:separator/>
      </w:r>
    </w:p>
  </w:footnote>
  <w:footnote w:type="continuationSeparator" w:id="0">
    <w:p w14:paraId="49D6561F" w14:textId="77777777" w:rsidR="003508E7" w:rsidRDefault="003508E7" w:rsidP="001F37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31952" w14:textId="05007375" w:rsidR="002474DD" w:rsidRDefault="003508E7" w:rsidP="002474DD">
    <w:pPr>
      <w:pStyle w:val="Kopfzeile"/>
      <w:jc w:val="left"/>
      <w:rPr>
        <w:rFonts w:asciiTheme="majorHAnsi" w:hAnsiTheme="majorHAnsi"/>
        <w:sz w:val="18"/>
        <w:szCs w:val="20"/>
      </w:rPr>
    </w:pPr>
    <w:r w:rsidRPr="00D25CBE">
      <w:rPr>
        <w:noProof/>
      </w:rPr>
      <w:drawing>
        <wp:anchor distT="0" distB="0" distL="114300" distR="114300" simplePos="0" relativeHeight="251662848" behindDoc="1" locked="0" layoutInCell="1" allowOverlap="1" wp14:anchorId="52575338" wp14:editId="7B206182">
          <wp:simplePos x="0" y="0"/>
          <wp:positionH relativeFrom="margin">
            <wp:posOffset>4445</wp:posOffset>
          </wp:positionH>
          <wp:positionV relativeFrom="paragraph">
            <wp:posOffset>-69850</wp:posOffset>
          </wp:positionV>
          <wp:extent cx="1833880" cy="668655"/>
          <wp:effectExtent l="0" t="0" r="0" b="0"/>
          <wp:wrapTight wrapText="bothSides">
            <wp:wrapPolygon edited="0">
              <wp:start x="0" y="0"/>
              <wp:lineTo x="0" y="20923"/>
              <wp:lineTo x="21316" y="20923"/>
              <wp:lineTo x="21316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69" r="-1110"/>
                  <a:stretch/>
                </pic:blipFill>
                <pic:spPr bwMode="auto">
                  <a:xfrm>
                    <a:off x="0" y="0"/>
                    <a:ext cx="183388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7818" w:rsidRPr="00B21D3E">
      <w:rPr>
        <w:rFonts w:asciiTheme="majorHAnsi" w:hAnsiTheme="majorHAnsi"/>
        <w:noProof/>
        <w:sz w:val="18"/>
        <w:szCs w:val="20"/>
      </w:rPr>
      <w:drawing>
        <wp:anchor distT="0" distB="0" distL="114300" distR="114300" simplePos="0" relativeHeight="251656704" behindDoc="0" locked="0" layoutInCell="1" allowOverlap="1" wp14:anchorId="6863B668" wp14:editId="7D5A03E0">
          <wp:simplePos x="0" y="0"/>
          <wp:positionH relativeFrom="margin">
            <wp:align>right</wp:align>
          </wp:positionH>
          <wp:positionV relativeFrom="paragraph">
            <wp:posOffset>-30480</wp:posOffset>
          </wp:positionV>
          <wp:extent cx="1483360" cy="657225"/>
          <wp:effectExtent l="0" t="0" r="2540" b="9525"/>
          <wp:wrapSquare wrapText="bothSides"/>
          <wp:docPr id="6" name="Grafik 6" descr="C:\Users\michael_walther\AppData\Local\Microsoft\Windows\INetCache\Content.Word\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_walther\AppData\Local\Microsoft\Windows\INetCache\Content.Word\Logo_CMYK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74" r="8748" b="10738"/>
                  <a:stretch/>
                </pic:blipFill>
                <pic:spPr bwMode="auto">
                  <a:xfrm>
                    <a:off x="0" y="0"/>
                    <a:ext cx="148336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05F3E40" w14:textId="77777777" w:rsidR="002474DD" w:rsidRDefault="002474DD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50E3E076" w14:textId="77777777" w:rsidR="002474DD" w:rsidRDefault="002474DD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5126E615" w14:textId="77777777" w:rsidR="001F375A" w:rsidRDefault="001F375A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5C559DF3" w14:textId="77777777" w:rsidR="00D6434C" w:rsidRDefault="00D6434C" w:rsidP="00F65092">
    <w:pPr>
      <w:pStyle w:val="Kopfzeile"/>
      <w:jc w:val="right"/>
      <w:rPr>
        <w:rFonts w:asciiTheme="majorHAnsi" w:hAnsiTheme="majorHAnsi"/>
        <w:sz w:val="18"/>
        <w:szCs w:val="20"/>
      </w:rPr>
    </w:pPr>
  </w:p>
  <w:p w14:paraId="5B9969D0" w14:textId="77777777" w:rsidR="00D6434C" w:rsidRPr="00B21D3E" w:rsidRDefault="00D6434C" w:rsidP="00F65092">
    <w:pPr>
      <w:pStyle w:val="Kopfzeile"/>
      <w:jc w:val="right"/>
      <w:rPr>
        <w:rFonts w:asciiTheme="majorHAnsi" w:hAnsiTheme="majorHAnsi"/>
        <w:sz w:val="18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4C27"/>
    <w:multiLevelType w:val="hybridMultilevel"/>
    <w:tmpl w:val="94B8F7D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C6EA0"/>
    <w:multiLevelType w:val="hybridMultilevel"/>
    <w:tmpl w:val="D0C0CA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40B27"/>
    <w:multiLevelType w:val="multilevel"/>
    <w:tmpl w:val="32B4A542"/>
    <w:lvl w:ilvl="0">
      <w:start w:val="1"/>
      <w:numFmt w:val="bullet"/>
      <w:lvlText w:val=""/>
      <w:lvlJc w:val="left"/>
      <w:pPr>
        <w:ind w:left="1366" w:hanging="703"/>
      </w:pPr>
      <w:rPr>
        <w:rFonts w:ascii="Symbol" w:hAnsi="Symbol" w:hint="default"/>
        <w:w w:val="98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3" w15:restartNumberingAfterBreak="0">
    <w:nsid w:val="168B02F3"/>
    <w:multiLevelType w:val="multilevel"/>
    <w:tmpl w:val="880C9484"/>
    <w:lvl w:ilvl="0">
      <w:numFmt w:val="bullet"/>
      <w:lvlText w:val="-"/>
      <w:lvlJc w:val="left"/>
      <w:pPr>
        <w:ind w:left="1366" w:hanging="703"/>
      </w:pPr>
      <w:rPr>
        <w:rFonts w:hint="default"/>
        <w:w w:val="98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4" w15:restartNumberingAfterBreak="0">
    <w:nsid w:val="1E2F38A7"/>
    <w:multiLevelType w:val="hybridMultilevel"/>
    <w:tmpl w:val="43B49B20"/>
    <w:lvl w:ilvl="0" w:tplc="5E8460C0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  <w:color w:val="1A1A1A"/>
        <w:w w:val="105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F29B0"/>
    <w:multiLevelType w:val="hybridMultilevel"/>
    <w:tmpl w:val="0028669C"/>
    <w:lvl w:ilvl="0" w:tplc="F63E4546">
      <w:numFmt w:val="bullet"/>
      <w:lvlText w:val="•"/>
      <w:lvlJc w:val="left"/>
      <w:pPr>
        <w:ind w:left="385" w:hanging="151"/>
      </w:pPr>
      <w:rPr>
        <w:rFonts w:ascii="Arial" w:eastAsia="Arial" w:hAnsi="Arial" w:cs="Arial" w:hint="default"/>
        <w:color w:val="1A1A1A"/>
        <w:w w:val="102"/>
        <w:sz w:val="17"/>
        <w:szCs w:val="17"/>
      </w:rPr>
    </w:lvl>
    <w:lvl w:ilvl="1" w:tplc="154C6FEE">
      <w:numFmt w:val="bullet"/>
      <w:lvlText w:val="•"/>
      <w:lvlJc w:val="left"/>
      <w:pPr>
        <w:ind w:left="482" w:hanging="145"/>
      </w:pPr>
      <w:rPr>
        <w:rFonts w:ascii="Arial" w:eastAsia="Arial" w:hAnsi="Arial" w:cs="Arial" w:hint="default"/>
        <w:color w:val="1D1D1D"/>
        <w:w w:val="103"/>
        <w:sz w:val="17"/>
        <w:szCs w:val="17"/>
      </w:rPr>
    </w:lvl>
    <w:lvl w:ilvl="2" w:tplc="994A192C">
      <w:start w:val="1"/>
      <w:numFmt w:val="lowerLetter"/>
      <w:lvlText w:val="%3)"/>
      <w:lvlJc w:val="left"/>
      <w:pPr>
        <w:ind w:left="3692" w:hanging="436"/>
      </w:pPr>
      <w:rPr>
        <w:rFonts w:ascii="Arial" w:eastAsia="Arial" w:hAnsi="Arial" w:cs="Arial" w:hint="default"/>
        <w:color w:val="1C1C1C"/>
        <w:spacing w:val="-1"/>
        <w:w w:val="93"/>
        <w:sz w:val="18"/>
        <w:szCs w:val="18"/>
      </w:rPr>
    </w:lvl>
    <w:lvl w:ilvl="3" w:tplc="F16097EE">
      <w:numFmt w:val="bullet"/>
      <w:lvlText w:val="•"/>
      <w:lvlJc w:val="left"/>
      <w:pPr>
        <w:ind w:left="3569" w:hanging="436"/>
      </w:pPr>
    </w:lvl>
    <w:lvl w:ilvl="4" w:tplc="04BE6DD6">
      <w:numFmt w:val="bullet"/>
      <w:lvlText w:val="•"/>
      <w:lvlJc w:val="left"/>
      <w:pPr>
        <w:ind w:left="3439" w:hanging="436"/>
      </w:pPr>
    </w:lvl>
    <w:lvl w:ilvl="5" w:tplc="302C520A">
      <w:numFmt w:val="bullet"/>
      <w:lvlText w:val="•"/>
      <w:lvlJc w:val="left"/>
      <w:pPr>
        <w:ind w:left="3309" w:hanging="436"/>
      </w:pPr>
    </w:lvl>
    <w:lvl w:ilvl="6" w:tplc="B9104E0C">
      <w:numFmt w:val="bullet"/>
      <w:lvlText w:val="•"/>
      <w:lvlJc w:val="left"/>
      <w:pPr>
        <w:ind w:left="3179" w:hanging="436"/>
      </w:pPr>
    </w:lvl>
    <w:lvl w:ilvl="7" w:tplc="84227182">
      <w:numFmt w:val="bullet"/>
      <w:lvlText w:val="•"/>
      <w:lvlJc w:val="left"/>
      <w:pPr>
        <w:ind w:left="3048" w:hanging="436"/>
      </w:pPr>
    </w:lvl>
    <w:lvl w:ilvl="8" w:tplc="13E6E2C0">
      <w:numFmt w:val="bullet"/>
      <w:lvlText w:val="•"/>
      <w:lvlJc w:val="left"/>
      <w:pPr>
        <w:ind w:left="2918" w:hanging="436"/>
      </w:pPr>
    </w:lvl>
  </w:abstractNum>
  <w:abstractNum w:abstractNumId="6" w15:restartNumberingAfterBreak="0">
    <w:nsid w:val="2E7E55F3"/>
    <w:multiLevelType w:val="multilevel"/>
    <w:tmpl w:val="94667E02"/>
    <w:lvl w:ilvl="0">
      <w:start w:val="4"/>
      <w:numFmt w:val="decimal"/>
      <w:lvlText w:val="%1"/>
      <w:lvlJc w:val="left"/>
      <w:pPr>
        <w:ind w:left="1366" w:hanging="703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7" w15:restartNumberingAfterBreak="0">
    <w:nsid w:val="36FF0520"/>
    <w:multiLevelType w:val="multilevel"/>
    <w:tmpl w:val="94667E02"/>
    <w:lvl w:ilvl="0">
      <w:start w:val="4"/>
      <w:numFmt w:val="decimal"/>
      <w:lvlText w:val="%1"/>
      <w:lvlJc w:val="left"/>
      <w:pPr>
        <w:ind w:left="1366" w:hanging="703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8" w15:restartNumberingAfterBreak="0">
    <w:nsid w:val="391A4BAA"/>
    <w:multiLevelType w:val="multilevel"/>
    <w:tmpl w:val="880C9484"/>
    <w:lvl w:ilvl="0">
      <w:numFmt w:val="bullet"/>
      <w:lvlText w:val="-"/>
      <w:lvlJc w:val="left"/>
      <w:pPr>
        <w:ind w:left="1366" w:hanging="703"/>
      </w:pPr>
      <w:rPr>
        <w:rFonts w:hint="default"/>
        <w:w w:val="98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9" w15:restartNumberingAfterBreak="0">
    <w:nsid w:val="3EE80047"/>
    <w:multiLevelType w:val="hybridMultilevel"/>
    <w:tmpl w:val="8E82AC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70CB7"/>
    <w:multiLevelType w:val="hybridMultilevel"/>
    <w:tmpl w:val="09705AF6"/>
    <w:lvl w:ilvl="0" w:tplc="08070001">
      <w:start w:val="1"/>
      <w:numFmt w:val="bullet"/>
      <w:lvlText w:val=""/>
      <w:lvlJc w:val="left"/>
      <w:pPr>
        <w:ind w:left="385" w:hanging="151"/>
      </w:pPr>
      <w:rPr>
        <w:rFonts w:ascii="Symbol" w:hAnsi="Symbol" w:hint="default"/>
        <w:color w:val="1A1A1A"/>
        <w:w w:val="98"/>
        <w:sz w:val="17"/>
        <w:szCs w:val="17"/>
      </w:rPr>
    </w:lvl>
    <w:lvl w:ilvl="1" w:tplc="FFFFFFFF">
      <w:numFmt w:val="bullet"/>
      <w:lvlText w:val="•"/>
      <w:lvlJc w:val="left"/>
      <w:pPr>
        <w:ind w:left="482" w:hanging="145"/>
      </w:pPr>
      <w:rPr>
        <w:rFonts w:ascii="Arial" w:eastAsia="Arial" w:hAnsi="Arial" w:cs="Arial" w:hint="default"/>
        <w:color w:val="1D1D1D"/>
        <w:w w:val="103"/>
        <w:sz w:val="17"/>
        <w:szCs w:val="17"/>
      </w:rPr>
    </w:lvl>
    <w:lvl w:ilvl="2" w:tplc="FFFFFFFF">
      <w:start w:val="1"/>
      <w:numFmt w:val="lowerLetter"/>
      <w:lvlText w:val="%3)"/>
      <w:lvlJc w:val="left"/>
      <w:pPr>
        <w:ind w:left="3692" w:hanging="436"/>
      </w:pPr>
      <w:rPr>
        <w:rFonts w:ascii="Arial" w:eastAsia="Arial" w:hAnsi="Arial" w:cs="Arial" w:hint="default"/>
        <w:color w:val="1C1C1C"/>
        <w:spacing w:val="-1"/>
        <w:w w:val="93"/>
        <w:sz w:val="18"/>
        <w:szCs w:val="18"/>
      </w:rPr>
    </w:lvl>
    <w:lvl w:ilvl="3" w:tplc="FFFFFFFF">
      <w:numFmt w:val="bullet"/>
      <w:lvlText w:val="•"/>
      <w:lvlJc w:val="left"/>
      <w:pPr>
        <w:ind w:left="3569" w:hanging="436"/>
      </w:pPr>
    </w:lvl>
    <w:lvl w:ilvl="4" w:tplc="FFFFFFFF">
      <w:numFmt w:val="bullet"/>
      <w:lvlText w:val="•"/>
      <w:lvlJc w:val="left"/>
      <w:pPr>
        <w:ind w:left="3439" w:hanging="436"/>
      </w:pPr>
    </w:lvl>
    <w:lvl w:ilvl="5" w:tplc="FFFFFFFF">
      <w:numFmt w:val="bullet"/>
      <w:lvlText w:val="•"/>
      <w:lvlJc w:val="left"/>
      <w:pPr>
        <w:ind w:left="3309" w:hanging="436"/>
      </w:pPr>
    </w:lvl>
    <w:lvl w:ilvl="6" w:tplc="FFFFFFFF">
      <w:numFmt w:val="bullet"/>
      <w:lvlText w:val="•"/>
      <w:lvlJc w:val="left"/>
      <w:pPr>
        <w:ind w:left="3179" w:hanging="436"/>
      </w:pPr>
    </w:lvl>
    <w:lvl w:ilvl="7" w:tplc="FFFFFFFF">
      <w:numFmt w:val="bullet"/>
      <w:lvlText w:val="•"/>
      <w:lvlJc w:val="left"/>
      <w:pPr>
        <w:ind w:left="3048" w:hanging="436"/>
      </w:pPr>
    </w:lvl>
    <w:lvl w:ilvl="8" w:tplc="FFFFFFFF">
      <w:numFmt w:val="bullet"/>
      <w:lvlText w:val="•"/>
      <w:lvlJc w:val="left"/>
      <w:pPr>
        <w:ind w:left="2918" w:hanging="436"/>
      </w:pPr>
    </w:lvl>
  </w:abstractNum>
  <w:abstractNum w:abstractNumId="11" w15:restartNumberingAfterBreak="0">
    <w:nsid w:val="44E3749E"/>
    <w:multiLevelType w:val="hybridMultilevel"/>
    <w:tmpl w:val="45647088"/>
    <w:lvl w:ilvl="0" w:tplc="DCD0BA6A">
      <w:numFmt w:val="bullet"/>
      <w:lvlText w:val="-"/>
      <w:lvlJc w:val="left"/>
      <w:pPr>
        <w:ind w:left="851" w:hanging="360"/>
      </w:pPr>
      <w:rPr>
        <w:rFonts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2" w15:restartNumberingAfterBreak="0">
    <w:nsid w:val="4AEE4D26"/>
    <w:multiLevelType w:val="multilevel"/>
    <w:tmpl w:val="EFC056D4"/>
    <w:lvl w:ilvl="0">
      <w:start w:val="1"/>
      <w:numFmt w:val="bullet"/>
      <w:lvlText w:val=""/>
      <w:lvlJc w:val="left"/>
      <w:pPr>
        <w:ind w:left="1366" w:hanging="703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13" w15:restartNumberingAfterBreak="0">
    <w:nsid w:val="5A4F4673"/>
    <w:multiLevelType w:val="hybridMultilevel"/>
    <w:tmpl w:val="E7F07FE4"/>
    <w:lvl w:ilvl="0" w:tplc="DCD0BA6A">
      <w:numFmt w:val="bullet"/>
      <w:lvlText w:val="-"/>
      <w:lvlJc w:val="left"/>
      <w:pPr>
        <w:ind w:left="720" w:hanging="360"/>
      </w:pPr>
      <w:rPr>
        <w:rFonts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972CE"/>
    <w:multiLevelType w:val="hybridMultilevel"/>
    <w:tmpl w:val="F0D6D750"/>
    <w:lvl w:ilvl="0" w:tplc="08070001">
      <w:start w:val="1"/>
      <w:numFmt w:val="bullet"/>
      <w:lvlText w:val=""/>
      <w:lvlJc w:val="left"/>
      <w:pPr>
        <w:ind w:left="385" w:hanging="151"/>
      </w:pPr>
      <w:rPr>
        <w:rFonts w:ascii="Symbol" w:hAnsi="Symbol" w:hint="default"/>
        <w:color w:val="1A1A1A"/>
        <w:w w:val="98"/>
        <w:sz w:val="17"/>
        <w:szCs w:val="17"/>
      </w:rPr>
    </w:lvl>
    <w:lvl w:ilvl="1" w:tplc="FFFFFFFF">
      <w:numFmt w:val="bullet"/>
      <w:lvlText w:val="•"/>
      <w:lvlJc w:val="left"/>
      <w:pPr>
        <w:ind w:left="482" w:hanging="145"/>
      </w:pPr>
      <w:rPr>
        <w:rFonts w:ascii="Arial" w:eastAsia="Arial" w:hAnsi="Arial" w:cs="Arial" w:hint="default"/>
        <w:color w:val="1D1D1D"/>
        <w:w w:val="103"/>
        <w:sz w:val="17"/>
        <w:szCs w:val="17"/>
      </w:rPr>
    </w:lvl>
    <w:lvl w:ilvl="2" w:tplc="FFFFFFFF">
      <w:start w:val="1"/>
      <w:numFmt w:val="lowerLetter"/>
      <w:lvlText w:val="%3)"/>
      <w:lvlJc w:val="left"/>
      <w:pPr>
        <w:ind w:left="3692" w:hanging="436"/>
      </w:pPr>
      <w:rPr>
        <w:rFonts w:ascii="Arial" w:eastAsia="Arial" w:hAnsi="Arial" w:cs="Arial" w:hint="default"/>
        <w:color w:val="1C1C1C"/>
        <w:spacing w:val="-1"/>
        <w:w w:val="93"/>
        <w:sz w:val="18"/>
        <w:szCs w:val="18"/>
      </w:rPr>
    </w:lvl>
    <w:lvl w:ilvl="3" w:tplc="08070001">
      <w:start w:val="1"/>
      <w:numFmt w:val="bullet"/>
      <w:lvlText w:val=""/>
      <w:lvlJc w:val="left"/>
      <w:pPr>
        <w:ind w:left="3569" w:hanging="436"/>
      </w:pPr>
      <w:rPr>
        <w:rFonts w:ascii="Symbol" w:hAnsi="Symbol" w:hint="default"/>
        <w:color w:val="1A1A1A"/>
        <w:w w:val="98"/>
        <w:sz w:val="17"/>
        <w:szCs w:val="17"/>
      </w:rPr>
    </w:lvl>
    <w:lvl w:ilvl="4" w:tplc="FFFFFFFF">
      <w:numFmt w:val="bullet"/>
      <w:lvlText w:val="•"/>
      <w:lvlJc w:val="left"/>
      <w:pPr>
        <w:ind w:left="3439" w:hanging="436"/>
      </w:pPr>
    </w:lvl>
    <w:lvl w:ilvl="5" w:tplc="FFFFFFFF">
      <w:numFmt w:val="bullet"/>
      <w:lvlText w:val="•"/>
      <w:lvlJc w:val="left"/>
      <w:pPr>
        <w:ind w:left="3309" w:hanging="436"/>
      </w:pPr>
    </w:lvl>
    <w:lvl w:ilvl="6" w:tplc="FFFFFFFF">
      <w:numFmt w:val="bullet"/>
      <w:lvlText w:val="•"/>
      <w:lvlJc w:val="left"/>
      <w:pPr>
        <w:ind w:left="3179" w:hanging="436"/>
      </w:pPr>
    </w:lvl>
    <w:lvl w:ilvl="7" w:tplc="FFFFFFFF">
      <w:numFmt w:val="bullet"/>
      <w:lvlText w:val="•"/>
      <w:lvlJc w:val="left"/>
      <w:pPr>
        <w:ind w:left="3048" w:hanging="436"/>
      </w:pPr>
    </w:lvl>
    <w:lvl w:ilvl="8" w:tplc="FFFFFFFF">
      <w:numFmt w:val="bullet"/>
      <w:lvlText w:val="•"/>
      <w:lvlJc w:val="left"/>
      <w:pPr>
        <w:ind w:left="2918" w:hanging="436"/>
      </w:pPr>
    </w:lvl>
  </w:abstractNum>
  <w:abstractNum w:abstractNumId="15" w15:restartNumberingAfterBreak="0">
    <w:nsid w:val="69D56ED5"/>
    <w:multiLevelType w:val="hybridMultilevel"/>
    <w:tmpl w:val="7AB62F76"/>
    <w:lvl w:ilvl="0" w:tplc="DCD0BA6A">
      <w:numFmt w:val="bullet"/>
      <w:lvlText w:val="-"/>
      <w:lvlJc w:val="left"/>
      <w:pPr>
        <w:ind w:left="720" w:hanging="360"/>
      </w:pPr>
      <w:rPr>
        <w:rFonts w:hint="default"/>
        <w:w w:val="98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2F2420"/>
    <w:multiLevelType w:val="multilevel"/>
    <w:tmpl w:val="2C8C7FCE"/>
    <w:lvl w:ilvl="0">
      <w:start w:val="4"/>
      <w:numFmt w:val="decimal"/>
      <w:lvlText w:val="%1"/>
      <w:lvlJc w:val="left"/>
      <w:pPr>
        <w:ind w:left="1366" w:hanging="703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numFmt w:val="bullet"/>
      <w:lvlText w:val="-"/>
      <w:lvlJc w:val="left"/>
      <w:pPr>
        <w:ind w:left="2088" w:hanging="710"/>
      </w:pPr>
      <w:rPr>
        <w:rFonts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abstractNum w:abstractNumId="17" w15:restartNumberingAfterBreak="0">
    <w:nsid w:val="724E7981"/>
    <w:multiLevelType w:val="multilevel"/>
    <w:tmpl w:val="EFC056D4"/>
    <w:lvl w:ilvl="0">
      <w:start w:val="1"/>
      <w:numFmt w:val="bullet"/>
      <w:lvlText w:val=""/>
      <w:lvlJc w:val="left"/>
      <w:pPr>
        <w:ind w:left="1366" w:hanging="703"/>
      </w:pPr>
      <w:rPr>
        <w:rFonts w:ascii="Symbol" w:hAnsi="Symbol" w:hint="default"/>
      </w:rPr>
    </w:lvl>
    <w:lvl w:ilvl="1">
      <w:start w:val="8"/>
      <w:numFmt w:val="decimal"/>
      <w:lvlText w:val="%1.%2"/>
      <w:lvlJc w:val="left"/>
      <w:pPr>
        <w:ind w:left="1366" w:hanging="70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66" w:hanging="703"/>
      </w:pPr>
      <w:rPr>
        <w:rFonts w:ascii="Arial" w:eastAsia="Arial" w:hAnsi="Arial" w:cs="Arial" w:hint="default"/>
        <w:spacing w:val="-1"/>
        <w:w w:val="98"/>
        <w:sz w:val="20"/>
        <w:szCs w:val="20"/>
      </w:rPr>
    </w:lvl>
    <w:lvl w:ilvl="3">
      <w:start w:val="1"/>
      <w:numFmt w:val="bullet"/>
      <w:lvlText w:val=""/>
      <w:lvlJc w:val="left"/>
      <w:pPr>
        <w:ind w:left="2088" w:hanging="710"/>
      </w:pPr>
      <w:rPr>
        <w:rFonts w:ascii="Symbol" w:hAnsi="Symbol" w:hint="default"/>
        <w:w w:val="98"/>
        <w:sz w:val="20"/>
        <w:szCs w:val="20"/>
      </w:rPr>
    </w:lvl>
    <w:lvl w:ilvl="4">
      <w:numFmt w:val="bullet"/>
      <w:lvlText w:val="•"/>
      <w:lvlJc w:val="left"/>
      <w:pPr>
        <w:ind w:left="4988" w:hanging="710"/>
      </w:pPr>
      <w:rPr>
        <w:rFonts w:hint="default"/>
      </w:rPr>
    </w:lvl>
    <w:lvl w:ilvl="5">
      <w:numFmt w:val="bullet"/>
      <w:lvlText w:val="•"/>
      <w:lvlJc w:val="left"/>
      <w:pPr>
        <w:ind w:left="5957" w:hanging="710"/>
      </w:pPr>
      <w:rPr>
        <w:rFonts w:hint="default"/>
      </w:rPr>
    </w:lvl>
    <w:lvl w:ilvl="6">
      <w:numFmt w:val="bullet"/>
      <w:lvlText w:val="•"/>
      <w:lvlJc w:val="left"/>
      <w:pPr>
        <w:ind w:left="6926" w:hanging="710"/>
      </w:pPr>
      <w:rPr>
        <w:rFonts w:hint="default"/>
      </w:rPr>
    </w:lvl>
    <w:lvl w:ilvl="7">
      <w:numFmt w:val="bullet"/>
      <w:lvlText w:val="•"/>
      <w:lvlJc w:val="left"/>
      <w:pPr>
        <w:ind w:left="7896" w:hanging="710"/>
      </w:pPr>
      <w:rPr>
        <w:rFonts w:hint="default"/>
      </w:rPr>
    </w:lvl>
    <w:lvl w:ilvl="8">
      <w:numFmt w:val="bullet"/>
      <w:lvlText w:val="•"/>
      <w:lvlJc w:val="left"/>
      <w:pPr>
        <w:ind w:left="8865" w:hanging="71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6"/>
  </w:num>
  <w:num w:numId="5">
    <w:abstractNumId w:val="3"/>
  </w:num>
  <w:num w:numId="6">
    <w:abstractNumId w:val="8"/>
  </w:num>
  <w:num w:numId="7">
    <w:abstractNumId w:val="7"/>
  </w:num>
  <w:num w:numId="8">
    <w:abstractNumId w:val="6"/>
  </w:num>
  <w:num w:numId="9">
    <w:abstractNumId w:val="12"/>
  </w:num>
  <w:num w:numId="10">
    <w:abstractNumId w:val="17"/>
  </w:num>
  <w:num w:numId="11">
    <w:abstractNumId w:val="2"/>
  </w:num>
  <w:num w:numId="12">
    <w:abstractNumId w:val="9"/>
  </w:num>
  <w:num w:numId="13">
    <w:abstractNumId w:val="5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5"/>
  </w:num>
  <w:num w:numId="15">
    <w:abstractNumId w:val="10"/>
  </w:num>
  <w:num w:numId="16">
    <w:abstractNumId w:val="14"/>
  </w:num>
  <w:num w:numId="17">
    <w:abstractNumId w:val="4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T0U/6sTBcMBG04EE92HWwBNtvHNs6bK3fWOT50zCmvdvu0R6A/UF2mT4aJFhMF4IidL9tBZYPxl0g2coBSwI2w==" w:salt="jMw4QcTJWAsjFtmpnTmxG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8E7"/>
    <w:rsid w:val="0002157D"/>
    <w:rsid w:val="000252B3"/>
    <w:rsid w:val="000334BC"/>
    <w:rsid w:val="000622BC"/>
    <w:rsid w:val="000625D7"/>
    <w:rsid w:val="0006435E"/>
    <w:rsid w:val="000A488B"/>
    <w:rsid w:val="000B3077"/>
    <w:rsid w:val="000C7818"/>
    <w:rsid w:val="000D40C1"/>
    <w:rsid w:val="000D75E3"/>
    <w:rsid w:val="000F0842"/>
    <w:rsid w:val="00131ABE"/>
    <w:rsid w:val="00165343"/>
    <w:rsid w:val="0017792B"/>
    <w:rsid w:val="001808A0"/>
    <w:rsid w:val="001A36E3"/>
    <w:rsid w:val="001B1156"/>
    <w:rsid w:val="001C5C27"/>
    <w:rsid w:val="001D3FF4"/>
    <w:rsid w:val="001D4EDF"/>
    <w:rsid w:val="001F00F1"/>
    <w:rsid w:val="001F375A"/>
    <w:rsid w:val="00202E7E"/>
    <w:rsid w:val="002474DD"/>
    <w:rsid w:val="00272AD6"/>
    <w:rsid w:val="00281287"/>
    <w:rsid w:val="002A1DBA"/>
    <w:rsid w:val="002D1C62"/>
    <w:rsid w:val="002F56E7"/>
    <w:rsid w:val="002F791E"/>
    <w:rsid w:val="003062F9"/>
    <w:rsid w:val="003508E7"/>
    <w:rsid w:val="003512B9"/>
    <w:rsid w:val="00356D9E"/>
    <w:rsid w:val="003904C0"/>
    <w:rsid w:val="003A2A31"/>
    <w:rsid w:val="003E42D1"/>
    <w:rsid w:val="003E4D03"/>
    <w:rsid w:val="00410F32"/>
    <w:rsid w:val="00413162"/>
    <w:rsid w:val="004278C2"/>
    <w:rsid w:val="00455A06"/>
    <w:rsid w:val="00470D48"/>
    <w:rsid w:val="00474773"/>
    <w:rsid w:val="00490BBF"/>
    <w:rsid w:val="004C2579"/>
    <w:rsid w:val="004E4F4D"/>
    <w:rsid w:val="004E5A9C"/>
    <w:rsid w:val="004F7026"/>
    <w:rsid w:val="00542723"/>
    <w:rsid w:val="00546C45"/>
    <w:rsid w:val="005777A5"/>
    <w:rsid w:val="0058074E"/>
    <w:rsid w:val="00587D80"/>
    <w:rsid w:val="005B51FB"/>
    <w:rsid w:val="006200ED"/>
    <w:rsid w:val="00624A01"/>
    <w:rsid w:val="006374F6"/>
    <w:rsid w:val="00650DAD"/>
    <w:rsid w:val="006B216A"/>
    <w:rsid w:val="006B3125"/>
    <w:rsid w:val="006C0184"/>
    <w:rsid w:val="006D2A4C"/>
    <w:rsid w:val="006F40AA"/>
    <w:rsid w:val="007240B9"/>
    <w:rsid w:val="007830A2"/>
    <w:rsid w:val="007854CD"/>
    <w:rsid w:val="00787F6F"/>
    <w:rsid w:val="007A25BC"/>
    <w:rsid w:val="007B050A"/>
    <w:rsid w:val="007C4B1B"/>
    <w:rsid w:val="00885A1B"/>
    <w:rsid w:val="00891DD3"/>
    <w:rsid w:val="008924CC"/>
    <w:rsid w:val="008B1E19"/>
    <w:rsid w:val="00907F33"/>
    <w:rsid w:val="0092499A"/>
    <w:rsid w:val="00930AA2"/>
    <w:rsid w:val="00937675"/>
    <w:rsid w:val="00944ED5"/>
    <w:rsid w:val="009476CD"/>
    <w:rsid w:val="009651AB"/>
    <w:rsid w:val="009802C4"/>
    <w:rsid w:val="009B30F6"/>
    <w:rsid w:val="009C0780"/>
    <w:rsid w:val="00A21AAA"/>
    <w:rsid w:val="00A74ED5"/>
    <w:rsid w:val="00A80B34"/>
    <w:rsid w:val="00AD2CD8"/>
    <w:rsid w:val="00B02E6C"/>
    <w:rsid w:val="00B038CD"/>
    <w:rsid w:val="00B13E08"/>
    <w:rsid w:val="00B21D3E"/>
    <w:rsid w:val="00B25FC3"/>
    <w:rsid w:val="00B62813"/>
    <w:rsid w:val="00B80350"/>
    <w:rsid w:val="00BB0CF9"/>
    <w:rsid w:val="00BB5C12"/>
    <w:rsid w:val="00BD27C6"/>
    <w:rsid w:val="00BD3060"/>
    <w:rsid w:val="00C04C86"/>
    <w:rsid w:val="00C24FDB"/>
    <w:rsid w:val="00C4639A"/>
    <w:rsid w:val="00C565FC"/>
    <w:rsid w:val="00C823B4"/>
    <w:rsid w:val="00C87A27"/>
    <w:rsid w:val="00CF45E2"/>
    <w:rsid w:val="00CF5214"/>
    <w:rsid w:val="00D03F64"/>
    <w:rsid w:val="00D13E33"/>
    <w:rsid w:val="00D56FD9"/>
    <w:rsid w:val="00D6434C"/>
    <w:rsid w:val="00D742C4"/>
    <w:rsid w:val="00D76560"/>
    <w:rsid w:val="00D81A59"/>
    <w:rsid w:val="00DA275B"/>
    <w:rsid w:val="00DD684A"/>
    <w:rsid w:val="00DE4239"/>
    <w:rsid w:val="00DE71E4"/>
    <w:rsid w:val="00DF75BE"/>
    <w:rsid w:val="00E03909"/>
    <w:rsid w:val="00E26034"/>
    <w:rsid w:val="00E471D1"/>
    <w:rsid w:val="00E54FF0"/>
    <w:rsid w:val="00E608F9"/>
    <w:rsid w:val="00E67E93"/>
    <w:rsid w:val="00E72908"/>
    <w:rsid w:val="00E77083"/>
    <w:rsid w:val="00E8202C"/>
    <w:rsid w:val="00E97FE8"/>
    <w:rsid w:val="00F2582F"/>
    <w:rsid w:val="00F30051"/>
    <w:rsid w:val="00F545C2"/>
    <w:rsid w:val="00F65092"/>
    <w:rsid w:val="00F84D3B"/>
    <w:rsid w:val="00F967A8"/>
    <w:rsid w:val="00FC057D"/>
    <w:rsid w:val="00FC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3478FB"/>
  <w15:chartTrackingRefBased/>
  <w15:docId w15:val="{B3D6E4B3-3924-49E0-8369-E76F951B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4D03"/>
    <w:pPr>
      <w:widowControl w:val="0"/>
      <w:suppressAutoHyphens/>
      <w:spacing w:before="120" w:after="120" w:line="240" w:lineRule="auto"/>
      <w:ind w:right="113"/>
      <w:jc w:val="both"/>
    </w:pPr>
    <w:rPr>
      <w:rFonts w:ascii="Arial Nova" w:eastAsia="Lucida Sans Unicode" w:hAnsi="Arial Nova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F375A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F375A"/>
  </w:style>
  <w:style w:type="paragraph" w:styleId="Fuzeile">
    <w:name w:val="footer"/>
    <w:basedOn w:val="Standard"/>
    <w:link w:val="FuzeileZchn"/>
    <w:uiPriority w:val="99"/>
    <w:unhideWhenUsed/>
    <w:rsid w:val="001F375A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F375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7FE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7FE8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17792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7792B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1"/>
    <w:qFormat/>
    <w:rsid w:val="003E4D03"/>
    <w:pPr>
      <w:ind w:left="720"/>
      <w:contextualSpacing/>
    </w:pPr>
  </w:style>
  <w:style w:type="table" w:styleId="Tabellenraster">
    <w:name w:val="Table Grid"/>
    <w:basedOn w:val="NormaleTabelle"/>
    <w:uiPriority w:val="39"/>
    <w:rsid w:val="00474773"/>
    <w:pPr>
      <w:spacing w:after="0" w:line="240" w:lineRule="auto"/>
    </w:pPr>
    <w:rPr>
      <w:rFonts w:eastAsia="Lucida Sans Unicode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7830A2"/>
    <w:pPr>
      <w:suppressAutoHyphens w:val="0"/>
      <w:autoSpaceDE w:val="0"/>
      <w:autoSpaceDN w:val="0"/>
      <w:spacing w:before="0" w:after="0"/>
      <w:ind w:right="0"/>
      <w:jc w:val="left"/>
    </w:pPr>
    <w:rPr>
      <w:rFonts w:ascii="Arial" w:eastAsia="Arial" w:hAnsi="Arial" w:cs="Arial"/>
      <w:sz w:val="17"/>
      <w:szCs w:val="17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7830A2"/>
    <w:rPr>
      <w:rFonts w:ascii="Arial" w:eastAsia="Arial" w:hAnsi="Arial" w:cs="Arial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2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winter-walther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78.254\projekte\22010201_Brandschutzbeauftragter%20der%20Gemeinden\03_Eiken\04_Gesuchvorlagen\&#220;bereinstimmungserkl&#228;rung_Eiken_V1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1AE82-C0DA-4C0F-9B39-061A539F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Übereinstimmungserklärung_Eiken_V1</Template>
  <TotalTime>0</TotalTime>
  <Pages>1</Pages>
  <Words>155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Winter</dc:creator>
  <cp:keywords/>
  <dc:description/>
  <cp:lastModifiedBy>Benjamin Winter</cp:lastModifiedBy>
  <cp:revision>1</cp:revision>
  <cp:lastPrinted>2021-12-20T13:22:00Z</cp:lastPrinted>
  <dcterms:created xsi:type="dcterms:W3CDTF">2021-12-29T07:14:00Z</dcterms:created>
  <dcterms:modified xsi:type="dcterms:W3CDTF">2021-12-29T07:17:00Z</dcterms:modified>
</cp:coreProperties>
</file>